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F6" w:rsidRPr="006230E2" w:rsidRDefault="00D03CF6" w:rsidP="00B32083">
      <w:pPr>
        <w:spacing w:after="0" w:line="240" w:lineRule="exact"/>
        <w:jc w:val="center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b/>
          <w:bCs/>
          <w:sz w:val="16"/>
          <w:szCs w:val="16"/>
        </w:rPr>
        <w:t xml:space="preserve">Доверенность </w:t>
      </w:r>
    </w:p>
    <w:p w:rsidR="00D03CF6" w:rsidRPr="006230E2" w:rsidRDefault="00D03CF6" w:rsidP="00B32083">
      <w:pPr>
        <w:spacing w:after="0" w:line="24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/>
      </w:tblPr>
      <w:tblGrid>
        <w:gridCol w:w="4764"/>
        <w:gridCol w:w="4807"/>
      </w:tblGrid>
      <w:tr w:rsidR="00D03CF6" w:rsidRPr="006230E2" w:rsidTr="00D03CF6">
        <w:tc>
          <w:tcPr>
            <w:tcW w:w="5210" w:type="dxa"/>
          </w:tcPr>
          <w:p w:rsidR="00D03CF6" w:rsidRPr="006230E2" w:rsidRDefault="00D03CF6" w:rsidP="00B32083">
            <w:pPr>
              <w:spacing w:after="0" w:line="240" w:lineRule="exact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z w:val="16"/>
                <w:szCs w:val="16"/>
              </w:rPr>
              <w:t>г. Новосибирск</w:t>
            </w:r>
          </w:p>
        </w:tc>
        <w:tc>
          <w:tcPr>
            <w:tcW w:w="5211" w:type="dxa"/>
          </w:tcPr>
          <w:p w:rsidR="00D03CF6" w:rsidRPr="000C64A9" w:rsidRDefault="004E602F" w:rsidP="00B32083">
            <w:pPr>
              <w:spacing w:after="0" w:line="240" w:lineRule="exact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C64A9">
              <w:rPr>
                <w:rFonts w:ascii="Arial" w:hAnsi="Arial" w:cs="Arial"/>
                <w:color w:val="FF0000"/>
                <w:sz w:val="16"/>
                <w:szCs w:val="16"/>
              </w:rPr>
              <w:t>ДАТА ВЫДАЧИ ДОВЕРЕННОСТИ</w:t>
            </w:r>
          </w:p>
        </w:tc>
      </w:tr>
    </w:tbl>
    <w:p w:rsidR="00D03CF6" w:rsidRPr="006230E2" w:rsidRDefault="00D03CF6" w:rsidP="00B32083">
      <w:pPr>
        <w:spacing w:after="0" w:line="24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/>
      </w:tblPr>
      <w:tblGrid>
        <w:gridCol w:w="9571"/>
      </w:tblGrid>
      <w:tr w:rsidR="00D03CF6" w:rsidRPr="006230E2" w:rsidTr="00D03CF6">
        <w:tc>
          <w:tcPr>
            <w:tcW w:w="10421" w:type="dxa"/>
          </w:tcPr>
          <w:p w:rsidR="00D03CF6" w:rsidRPr="006230E2" w:rsidRDefault="004E602F" w:rsidP="004E602F">
            <w:pPr>
              <w:spacing w:after="0"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E602F">
              <w:rPr>
                <w:rFonts w:ascii="Arial" w:hAnsi="Arial" w:cs="Arial"/>
                <w:color w:val="FF0000"/>
                <w:sz w:val="16"/>
                <w:szCs w:val="16"/>
              </w:rPr>
              <w:t>Наименование организации, включая организационно-правовую форму</w:t>
            </w:r>
            <w:r w:rsidR="00D03CF6" w:rsidRPr="006230E2"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="00D03CF6" w:rsidRPr="000C64A9">
              <w:rPr>
                <w:rFonts w:ascii="Arial" w:hAnsi="Arial" w:cs="Arial"/>
                <w:color w:val="FF0000"/>
                <w:sz w:val="16"/>
                <w:szCs w:val="16"/>
              </w:rPr>
              <w:t xml:space="preserve">ИНН, </w:t>
            </w:r>
            <w:r w:rsidR="00DF5F50" w:rsidRPr="000C64A9">
              <w:rPr>
                <w:rFonts w:ascii="Arial" w:hAnsi="Arial" w:cs="Arial"/>
                <w:color w:val="FF0000"/>
                <w:sz w:val="16"/>
                <w:szCs w:val="16"/>
              </w:rPr>
              <w:t>ОГРН</w:t>
            </w:r>
            <w:r w:rsidRPr="000C64A9">
              <w:rPr>
                <w:rFonts w:ascii="Arial" w:hAnsi="Arial" w:cs="Arial"/>
                <w:color w:val="FF0000"/>
                <w:sz w:val="16"/>
                <w:szCs w:val="16"/>
              </w:rPr>
              <w:t>/ОГРНИП</w:t>
            </w:r>
            <w:r w:rsidR="00D03CF6" w:rsidRPr="006230E2">
              <w:rPr>
                <w:rFonts w:ascii="Arial" w:hAnsi="Arial" w:cs="Arial"/>
                <w:sz w:val="16"/>
                <w:szCs w:val="16"/>
              </w:rPr>
              <w:t>, в лице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C64A9">
              <w:rPr>
                <w:rFonts w:ascii="Arial" w:hAnsi="Arial" w:cs="Arial"/>
                <w:color w:val="FF0000"/>
                <w:sz w:val="16"/>
                <w:szCs w:val="16"/>
              </w:rPr>
              <w:t>должность ФИО руководителя</w:t>
            </w:r>
            <w:r w:rsidR="00D03CF6" w:rsidRPr="006230E2">
              <w:rPr>
                <w:rFonts w:ascii="Arial" w:hAnsi="Arial" w:cs="Arial"/>
                <w:sz w:val="16"/>
                <w:szCs w:val="16"/>
              </w:rPr>
              <w:t>, действующего на основании</w:t>
            </w:r>
            <w:proofErr w:type="gramStart"/>
            <w:r w:rsidR="00D03CF6" w:rsidRPr="006230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C64A9">
              <w:rPr>
                <w:rFonts w:ascii="Arial" w:hAnsi="Arial" w:cs="Arial"/>
                <w:color w:val="FF0000"/>
                <w:sz w:val="16"/>
                <w:szCs w:val="16"/>
              </w:rPr>
              <w:t>У</w:t>
            </w:r>
            <w:proofErr w:type="gramEnd"/>
            <w:r w:rsidRPr="000C64A9">
              <w:rPr>
                <w:rFonts w:ascii="Arial" w:hAnsi="Arial" w:cs="Arial"/>
                <w:color w:val="FF0000"/>
                <w:sz w:val="16"/>
                <w:szCs w:val="16"/>
              </w:rPr>
              <w:t>казать основание</w:t>
            </w:r>
          </w:p>
        </w:tc>
      </w:tr>
      <w:tr w:rsidR="00D03CF6" w:rsidRPr="006230E2" w:rsidTr="00D03CF6">
        <w:tc>
          <w:tcPr>
            <w:tcW w:w="10421" w:type="dxa"/>
          </w:tcPr>
          <w:p w:rsidR="00D03CF6" w:rsidRPr="006230E2" w:rsidRDefault="00D03CF6" w:rsidP="00B32083">
            <w:pPr>
              <w:spacing w:after="0" w:line="240" w:lineRule="exac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03CF6" w:rsidRPr="006230E2" w:rsidRDefault="00D03CF6" w:rsidP="00B32083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</w:p>
    <w:p w:rsidR="00D03CF6" w:rsidRPr="006230E2" w:rsidRDefault="00D03CF6" w:rsidP="00B32083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>уполномочивает</w:t>
      </w:r>
      <w:r w:rsidRPr="006230E2">
        <w:rPr>
          <w:rFonts w:ascii="Arial" w:hAnsi="Arial" w:cs="Arial"/>
          <w:sz w:val="16"/>
          <w:szCs w:val="16"/>
          <w:shd w:val="clear" w:color="auto" w:fill="FFFF00"/>
        </w:rPr>
        <w:t>__________________________________________________________________</w:t>
      </w:r>
    </w:p>
    <w:p w:rsidR="00D03CF6" w:rsidRPr="006230E2" w:rsidRDefault="00D03CF6" w:rsidP="00B32083">
      <w:pPr>
        <w:autoSpaceDE w:val="0"/>
        <w:autoSpaceDN w:val="0"/>
        <w:spacing w:before="46" w:after="0" w:line="240" w:lineRule="exact"/>
        <w:ind w:right="4008"/>
        <w:jc w:val="center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>                                         (фамилия, имя, отчество)</w:t>
      </w:r>
    </w:p>
    <w:p w:rsidR="00D03CF6" w:rsidRPr="006230E2" w:rsidRDefault="00D03CF6" w:rsidP="00B32083">
      <w:pPr>
        <w:autoSpaceDE w:val="0"/>
        <w:autoSpaceDN w:val="0"/>
        <w:spacing w:before="33" w:after="0" w:line="240" w:lineRule="exact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> </w:t>
      </w:r>
    </w:p>
    <w:p w:rsidR="00D03CF6" w:rsidRPr="006230E2" w:rsidRDefault="00D03CF6" w:rsidP="00B32083">
      <w:pPr>
        <w:autoSpaceDE w:val="0"/>
        <w:autoSpaceDN w:val="0"/>
        <w:spacing w:before="33" w:after="0" w:line="240" w:lineRule="exact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>паспорт серии   </w:t>
      </w:r>
      <w:r w:rsidRPr="006230E2">
        <w:rPr>
          <w:rFonts w:ascii="Arial" w:hAnsi="Arial" w:cs="Arial"/>
          <w:sz w:val="16"/>
          <w:szCs w:val="16"/>
          <w:shd w:val="clear" w:color="auto" w:fill="FFFF00"/>
        </w:rPr>
        <w:t>______</w:t>
      </w:r>
      <w:r w:rsidRPr="006230E2">
        <w:rPr>
          <w:rFonts w:ascii="Arial" w:hAnsi="Arial" w:cs="Arial"/>
          <w:sz w:val="16"/>
          <w:szCs w:val="16"/>
        </w:rPr>
        <w:t>   № </w:t>
      </w:r>
      <w:r w:rsidRPr="006230E2">
        <w:rPr>
          <w:rFonts w:ascii="Arial" w:hAnsi="Arial" w:cs="Arial"/>
          <w:sz w:val="16"/>
          <w:szCs w:val="16"/>
          <w:shd w:val="clear" w:color="auto" w:fill="FFFF00"/>
        </w:rPr>
        <w:t>__________</w:t>
      </w:r>
      <w:r w:rsidRPr="006230E2">
        <w:rPr>
          <w:rFonts w:ascii="Arial" w:hAnsi="Arial" w:cs="Arial"/>
          <w:sz w:val="16"/>
          <w:szCs w:val="16"/>
        </w:rPr>
        <w:t xml:space="preserve">  выдан     </w:t>
      </w:r>
      <w:r w:rsidRPr="006230E2">
        <w:rPr>
          <w:rFonts w:ascii="Arial" w:hAnsi="Arial" w:cs="Arial"/>
          <w:sz w:val="16"/>
          <w:szCs w:val="16"/>
          <w:shd w:val="clear" w:color="auto" w:fill="FFFF00"/>
        </w:rPr>
        <w:t>« ____ »  ________________</w:t>
      </w:r>
      <w:r w:rsidRPr="006230E2">
        <w:rPr>
          <w:rFonts w:ascii="Arial" w:hAnsi="Arial" w:cs="Arial"/>
          <w:sz w:val="16"/>
          <w:szCs w:val="16"/>
        </w:rPr>
        <w:t>  года</w:t>
      </w:r>
    </w:p>
    <w:p w:rsidR="00D03CF6" w:rsidRPr="006230E2" w:rsidRDefault="00D03CF6" w:rsidP="00B32083">
      <w:pPr>
        <w:autoSpaceDE w:val="0"/>
        <w:autoSpaceDN w:val="0"/>
        <w:spacing w:before="33" w:after="0" w:line="240" w:lineRule="exact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  <w:vertAlign w:val="subscript"/>
          <w:lang w:val="en-US"/>
        </w:rPr>
        <w:t> </w:t>
      </w:r>
      <w:r w:rsidRPr="006230E2">
        <w:rPr>
          <w:rFonts w:ascii="Arial" w:hAnsi="Arial" w:cs="Arial"/>
          <w:sz w:val="16"/>
          <w:szCs w:val="16"/>
          <w:lang w:val="en-US"/>
        </w:rPr>
        <w:t> </w:t>
      </w:r>
      <w:r w:rsidRPr="006230E2">
        <w:rPr>
          <w:rFonts w:ascii="Arial" w:hAnsi="Arial" w:cs="Arial"/>
          <w:spacing w:val="1"/>
          <w:sz w:val="16"/>
          <w:szCs w:val="16"/>
          <w:shd w:val="clear" w:color="auto" w:fill="FFFF00"/>
        </w:rPr>
        <w:t>_________________________________________________________________________________________</w:t>
      </w:r>
    </w:p>
    <w:p w:rsidR="00D03CF6" w:rsidRPr="006230E2" w:rsidRDefault="00D03CF6" w:rsidP="00B32083">
      <w:pPr>
        <w:autoSpaceDE w:val="0"/>
        <w:autoSpaceDN w:val="0"/>
        <w:spacing w:before="33" w:after="0" w:line="240" w:lineRule="exact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  <w:vertAlign w:val="subscript"/>
        </w:rPr>
        <w:t xml:space="preserve">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 </w:t>
      </w:r>
      <w:r w:rsidRPr="006230E2">
        <w:rPr>
          <w:rFonts w:ascii="Arial" w:hAnsi="Arial" w:cs="Arial"/>
          <w:sz w:val="16"/>
          <w:szCs w:val="16"/>
        </w:rPr>
        <w:t xml:space="preserve">(кем </w:t>
      </w:r>
      <w:proofErr w:type="gramStart"/>
      <w:r w:rsidRPr="006230E2">
        <w:rPr>
          <w:rFonts w:ascii="Arial" w:hAnsi="Arial" w:cs="Arial"/>
          <w:sz w:val="16"/>
          <w:szCs w:val="16"/>
        </w:rPr>
        <w:t>выдан</w:t>
      </w:r>
      <w:proofErr w:type="gramEnd"/>
      <w:r w:rsidRPr="006230E2">
        <w:rPr>
          <w:rFonts w:ascii="Arial" w:hAnsi="Arial" w:cs="Arial"/>
          <w:sz w:val="16"/>
          <w:szCs w:val="16"/>
        </w:rPr>
        <w:t>)</w:t>
      </w:r>
    </w:p>
    <w:p w:rsidR="00D03CF6" w:rsidRPr="006230E2" w:rsidRDefault="00D03CF6" w:rsidP="00B32083">
      <w:pPr>
        <w:pStyle w:val="HTML"/>
        <w:autoSpaceDE w:val="0"/>
        <w:autoSpaceDN w:val="0"/>
        <w:spacing w:before="33" w:line="240" w:lineRule="exact"/>
        <w:ind w:left="360" w:hanging="360"/>
        <w:jc w:val="both"/>
        <w:rPr>
          <w:rFonts w:ascii="Arial" w:hAnsi="Arial" w:cs="Arial"/>
          <w:spacing w:val="1"/>
          <w:sz w:val="16"/>
          <w:szCs w:val="16"/>
        </w:rPr>
      </w:pPr>
    </w:p>
    <w:tbl>
      <w:tblPr>
        <w:tblW w:w="0" w:type="auto"/>
        <w:tblInd w:w="360" w:type="dxa"/>
        <w:tblLook w:val="04A0"/>
      </w:tblPr>
      <w:tblGrid>
        <w:gridCol w:w="9211"/>
      </w:tblGrid>
      <w:tr w:rsidR="00D03CF6" w:rsidRPr="006230E2" w:rsidTr="00D03CF6">
        <w:tc>
          <w:tcPr>
            <w:tcW w:w="10421" w:type="dxa"/>
          </w:tcPr>
          <w:p w:rsidR="00D03CF6" w:rsidRPr="006230E2" w:rsidRDefault="00D03CF6" w:rsidP="00B32083">
            <w:pPr>
              <w:pStyle w:val="HTML"/>
              <w:autoSpaceDE w:val="0"/>
              <w:autoSpaceDN w:val="0"/>
              <w:spacing w:before="33" w:line="240" w:lineRule="exact"/>
              <w:ind w:left="360" w:hanging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1. </w:t>
            </w:r>
            <w:r w:rsidRPr="006230E2">
              <w:rPr>
                <w:rFonts w:ascii="Arial" w:hAnsi="Arial" w:cs="Arial"/>
                <w:sz w:val="16"/>
                <w:szCs w:val="16"/>
              </w:rPr>
              <w:t xml:space="preserve">Предоставить в Удостоверяющий центр Новосибирского филиала </w:t>
            </w:r>
            <w:r w:rsidR="0066716E">
              <w:rPr>
                <w:rFonts w:ascii="Arial" w:hAnsi="Arial" w:cs="Arial"/>
                <w:sz w:val="16"/>
                <w:szCs w:val="16"/>
              </w:rPr>
              <w:t>АО</w:t>
            </w:r>
            <w:r w:rsidRPr="006230E2">
              <w:rPr>
                <w:rFonts w:ascii="Arial" w:hAnsi="Arial" w:cs="Arial"/>
                <w:sz w:val="16"/>
                <w:szCs w:val="16"/>
              </w:rPr>
              <w:t xml:space="preserve"> «ЦентрИнформ» необходимые документы, определенные Регламентом Удостоверяющего центра Новосибирского филиала </w:t>
            </w:r>
            <w:r w:rsidR="0066716E">
              <w:rPr>
                <w:rFonts w:ascii="Arial" w:hAnsi="Arial" w:cs="Arial"/>
                <w:sz w:val="16"/>
                <w:szCs w:val="16"/>
              </w:rPr>
              <w:t>АО</w:t>
            </w:r>
            <w:r w:rsidRPr="006230E2">
              <w:rPr>
                <w:rFonts w:ascii="Arial" w:hAnsi="Arial" w:cs="Arial"/>
                <w:sz w:val="16"/>
                <w:szCs w:val="16"/>
              </w:rPr>
              <w:t xml:space="preserve"> «ЦентрИнформ» для регистрации в Удостоверяющем центре Новосибирского филиала </w:t>
            </w:r>
            <w:r w:rsidR="0066716E">
              <w:rPr>
                <w:rFonts w:ascii="Arial" w:hAnsi="Arial" w:cs="Arial"/>
                <w:sz w:val="16"/>
                <w:szCs w:val="16"/>
              </w:rPr>
              <w:t>АО</w:t>
            </w:r>
            <w:r w:rsidRPr="006230E2">
              <w:rPr>
                <w:rFonts w:ascii="Arial" w:hAnsi="Arial" w:cs="Arial"/>
                <w:sz w:val="16"/>
                <w:szCs w:val="16"/>
              </w:rPr>
              <w:t xml:space="preserve"> «ЦентрИнформ».</w:t>
            </w:r>
          </w:p>
          <w:p w:rsidR="00D03CF6" w:rsidRPr="006230E2" w:rsidRDefault="00D03CF6" w:rsidP="00B32083">
            <w:pPr>
              <w:pStyle w:val="HTML"/>
              <w:autoSpaceDE w:val="0"/>
              <w:autoSpaceDN w:val="0"/>
              <w:spacing w:before="33" w:line="240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2. Получить ключевую информацию, сертификат ключа проверки электронной подписи Пользователя Удостоверяющего центра на имя</w:t>
            </w:r>
            <w:proofErr w:type="gramStart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 ,</w:t>
            </w:r>
            <w:proofErr w:type="gramEnd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 а также иные документы, определенные Регламентом Удостоверяющего центра.</w:t>
            </w:r>
          </w:p>
          <w:p w:rsidR="00D03CF6" w:rsidRPr="006230E2" w:rsidRDefault="00D03CF6" w:rsidP="00B32083">
            <w:pPr>
              <w:pStyle w:val="HTML"/>
              <w:autoSpaceDE w:val="0"/>
              <w:autoSpaceDN w:val="0"/>
              <w:spacing w:before="33" w:line="240" w:lineRule="exact"/>
              <w:ind w:left="360" w:hanging="360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3. Получить другие программные средства, услуги и товары в соответствии с договором и выполнить все необходимые действия, связанные с исполнением настоящего поручения, в т.ч. с правом подписи в журнале </w:t>
            </w:r>
            <w:proofErr w:type="spellStart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поэкземплярного</w:t>
            </w:r>
            <w:proofErr w:type="spellEnd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 учета сре</w:t>
            </w:r>
            <w:proofErr w:type="gramStart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дств кр</w:t>
            </w:r>
            <w:proofErr w:type="gramEnd"/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иптографической защиты информации (СКЗИ) и прочих учетных документах.</w:t>
            </w:r>
          </w:p>
          <w:p w:rsidR="00D03CF6" w:rsidRPr="006230E2" w:rsidRDefault="00D03CF6" w:rsidP="00B32083">
            <w:pPr>
              <w:autoSpaceDE w:val="0"/>
              <w:autoSpaceDN w:val="0"/>
              <w:spacing w:before="33" w:after="0" w:line="240" w:lineRule="exact"/>
              <w:ind w:left="360" w:hanging="360"/>
              <w:jc w:val="both"/>
              <w:rPr>
                <w:rFonts w:ascii="Arial" w:hAnsi="Arial" w:cs="Arial"/>
                <w:spacing w:val="1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 xml:space="preserve">4. Представитель наделяется правом </w:t>
            </w:r>
          </w:p>
          <w:p w:rsidR="00D03CF6" w:rsidRPr="006230E2" w:rsidRDefault="00D03CF6" w:rsidP="00B3208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spacing w:before="33" w:after="0" w:line="240" w:lineRule="exact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расписываться на копии сертификата ключа проверки электронной подписи на бумажном носителе и в соответствующих документах для исполнения поручений, определенных настоящей доверенностью;</w:t>
            </w:r>
          </w:p>
          <w:p w:rsidR="00D03CF6" w:rsidRPr="006230E2" w:rsidRDefault="00D03CF6" w:rsidP="00B3208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spacing w:before="33" w:after="0" w:line="240" w:lineRule="exact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заверять копии документов, представляемых в Удостоверяющий центр</w:t>
            </w:r>
            <w:r w:rsidR="00DC08A5">
              <w:rPr>
                <w:rFonts w:ascii="Arial" w:hAnsi="Arial" w:cs="Arial"/>
                <w:spacing w:val="1"/>
                <w:sz w:val="16"/>
                <w:szCs w:val="16"/>
              </w:rPr>
              <w:t xml:space="preserve"> (кроме паспорта и </w:t>
            </w:r>
            <w:proofErr w:type="spellStart"/>
            <w:r w:rsidR="00DC08A5">
              <w:rPr>
                <w:rFonts w:ascii="Arial" w:hAnsi="Arial" w:cs="Arial"/>
                <w:spacing w:val="1"/>
                <w:sz w:val="16"/>
                <w:szCs w:val="16"/>
              </w:rPr>
              <w:t>СНИЛСа</w:t>
            </w:r>
            <w:proofErr w:type="spellEnd"/>
            <w:r w:rsidR="00DC08A5">
              <w:rPr>
                <w:rFonts w:ascii="Arial" w:hAnsi="Arial" w:cs="Arial"/>
                <w:spacing w:val="1"/>
                <w:sz w:val="16"/>
                <w:szCs w:val="16"/>
              </w:rPr>
              <w:t xml:space="preserve"> владельца сертификата)</w:t>
            </w: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;</w:t>
            </w:r>
          </w:p>
          <w:p w:rsidR="00D03CF6" w:rsidRPr="006230E2" w:rsidRDefault="00D03CF6" w:rsidP="00B3208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spacing w:before="33" w:after="0" w:line="240" w:lineRule="exact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pacing w:val="1"/>
                <w:sz w:val="16"/>
                <w:szCs w:val="16"/>
              </w:rPr>
              <w:t>подписывать финансовые документы (в рамках выполненных работ и оказанных услуг по договору).</w:t>
            </w:r>
          </w:p>
          <w:p w:rsidR="00D03CF6" w:rsidRPr="006230E2" w:rsidRDefault="00D03CF6" w:rsidP="00B32083">
            <w:pPr>
              <w:pStyle w:val="HTML"/>
              <w:autoSpaceDE w:val="0"/>
              <w:autoSpaceDN w:val="0"/>
              <w:spacing w:before="33" w:line="240" w:lineRule="exact"/>
              <w:jc w:val="both"/>
              <w:rPr>
                <w:rFonts w:ascii="Arial" w:hAnsi="Arial" w:cs="Arial"/>
                <w:spacing w:val="1"/>
                <w:sz w:val="16"/>
                <w:szCs w:val="16"/>
              </w:rPr>
            </w:pPr>
          </w:p>
        </w:tc>
      </w:tr>
    </w:tbl>
    <w:p w:rsidR="00D03CF6" w:rsidRPr="006230E2" w:rsidRDefault="00D03CF6" w:rsidP="00B32083">
      <w:pPr>
        <w:autoSpaceDE w:val="0"/>
        <w:autoSpaceDN w:val="0"/>
        <w:spacing w:before="33" w:after="0" w:line="240" w:lineRule="exact"/>
        <w:ind w:left="360" w:hanging="360"/>
        <w:jc w:val="both"/>
        <w:rPr>
          <w:rFonts w:ascii="Arial" w:hAnsi="Arial" w:cs="Arial"/>
          <w:sz w:val="16"/>
          <w:szCs w:val="16"/>
        </w:rPr>
      </w:pPr>
    </w:p>
    <w:p w:rsidR="00D03CF6" w:rsidRPr="006230E2" w:rsidRDefault="00D03CF6" w:rsidP="00B32083">
      <w:pPr>
        <w:autoSpaceDE w:val="0"/>
        <w:autoSpaceDN w:val="0"/>
        <w:spacing w:before="33" w:after="0" w:line="240" w:lineRule="exact"/>
        <w:jc w:val="both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 xml:space="preserve">Настоящая доверенность действительна по </w:t>
      </w:r>
      <w:r w:rsidRPr="006230E2">
        <w:rPr>
          <w:rFonts w:ascii="Arial" w:hAnsi="Arial" w:cs="Arial"/>
          <w:sz w:val="16"/>
          <w:szCs w:val="16"/>
          <w:shd w:val="clear" w:color="auto" w:fill="FFFF00"/>
        </w:rPr>
        <w:t>«____» ___________________ 20___</w:t>
      </w:r>
      <w:r w:rsidRPr="006230E2">
        <w:rPr>
          <w:rFonts w:ascii="Arial" w:hAnsi="Arial" w:cs="Arial"/>
          <w:sz w:val="16"/>
          <w:szCs w:val="16"/>
        </w:rPr>
        <w:t xml:space="preserve"> года и выдана без права передоверия.</w:t>
      </w:r>
    </w:p>
    <w:p w:rsidR="00D03CF6" w:rsidRPr="006230E2" w:rsidRDefault="00D03CF6" w:rsidP="00B32083">
      <w:pPr>
        <w:autoSpaceDE w:val="0"/>
        <w:autoSpaceDN w:val="0"/>
        <w:spacing w:after="0" w:line="240" w:lineRule="exact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sz w:val="16"/>
          <w:szCs w:val="16"/>
        </w:rPr>
        <w:t> </w:t>
      </w:r>
    </w:p>
    <w:tbl>
      <w:tblPr>
        <w:tblW w:w="9606" w:type="dxa"/>
        <w:tblLook w:val="04A0"/>
      </w:tblPr>
      <w:tblGrid>
        <w:gridCol w:w="3510"/>
        <w:gridCol w:w="290"/>
        <w:gridCol w:w="1790"/>
        <w:gridCol w:w="255"/>
        <w:gridCol w:w="3761"/>
      </w:tblGrid>
      <w:tr w:rsidR="00D03CF6" w:rsidRPr="006230E2" w:rsidTr="00D5656E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bCs/>
                <w:sz w:val="16"/>
                <w:szCs w:val="16"/>
              </w:rPr>
              <w:t>Владелец сертификата</w:t>
            </w:r>
          </w:p>
        </w:tc>
        <w:tc>
          <w:tcPr>
            <w:tcW w:w="290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3CF6" w:rsidRPr="006230E2" w:rsidRDefault="00D03CF6" w:rsidP="00B32083">
            <w:pPr>
              <w:pStyle w:val="msonormal2"/>
              <w:spacing w:line="24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CF6" w:rsidRPr="006230E2" w:rsidTr="00716E9B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Подпись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владельца сертификата</w:t>
            </w: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ФИО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владельца сертификата</w:t>
            </w:r>
          </w:p>
        </w:tc>
      </w:tr>
    </w:tbl>
    <w:p w:rsidR="00D03CF6" w:rsidRPr="006230E2" w:rsidRDefault="00D03CF6" w:rsidP="00B32083">
      <w:pPr>
        <w:pStyle w:val="msonormal2"/>
        <w:spacing w:line="240" w:lineRule="exact"/>
        <w:jc w:val="both"/>
        <w:rPr>
          <w:rFonts w:ascii="Arial" w:hAnsi="Arial" w:cs="Arial"/>
          <w:sz w:val="16"/>
          <w:szCs w:val="16"/>
        </w:rPr>
      </w:pPr>
    </w:p>
    <w:tbl>
      <w:tblPr>
        <w:tblW w:w="9606" w:type="dxa"/>
        <w:tblLook w:val="04A0"/>
      </w:tblPr>
      <w:tblGrid>
        <w:gridCol w:w="3510"/>
        <w:gridCol w:w="290"/>
        <w:gridCol w:w="1790"/>
        <w:gridCol w:w="255"/>
        <w:gridCol w:w="3761"/>
      </w:tblGrid>
      <w:tr w:rsidR="00D03CF6" w:rsidRPr="006230E2" w:rsidTr="00716E9B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bCs/>
                <w:sz w:val="16"/>
                <w:szCs w:val="16"/>
              </w:rPr>
              <w:t xml:space="preserve">Подпись лица, получившего доверенность, </w:t>
            </w:r>
          </w:p>
        </w:tc>
        <w:tc>
          <w:tcPr>
            <w:tcW w:w="290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CF6" w:rsidRPr="006230E2" w:rsidTr="00716E9B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Подпись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доверенного лица</w:t>
            </w: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ФИО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доверенного лица</w:t>
            </w:r>
          </w:p>
        </w:tc>
      </w:tr>
    </w:tbl>
    <w:p w:rsidR="00D03CF6" w:rsidRDefault="00D03CF6" w:rsidP="00B32083">
      <w:pPr>
        <w:pStyle w:val="msonormal2"/>
        <w:spacing w:line="240" w:lineRule="exact"/>
        <w:jc w:val="both"/>
        <w:rPr>
          <w:rFonts w:ascii="Arial" w:hAnsi="Arial" w:cs="Arial"/>
          <w:sz w:val="16"/>
          <w:szCs w:val="16"/>
        </w:rPr>
      </w:pPr>
    </w:p>
    <w:p w:rsidR="008C0A53" w:rsidRPr="006230E2" w:rsidRDefault="008C0A53" w:rsidP="00B32083">
      <w:pPr>
        <w:pStyle w:val="msonormal2"/>
        <w:spacing w:line="240" w:lineRule="exact"/>
        <w:jc w:val="both"/>
        <w:rPr>
          <w:rFonts w:ascii="Arial" w:hAnsi="Arial" w:cs="Arial"/>
          <w:sz w:val="16"/>
          <w:szCs w:val="16"/>
        </w:rPr>
      </w:pPr>
      <w:r w:rsidRPr="006230E2">
        <w:rPr>
          <w:rFonts w:ascii="Arial" w:hAnsi="Arial" w:cs="Arial"/>
          <w:bCs/>
          <w:sz w:val="16"/>
          <w:szCs w:val="16"/>
        </w:rPr>
        <w:t>удостоверяю</w:t>
      </w:r>
    </w:p>
    <w:tbl>
      <w:tblPr>
        <w:tblW w:w="9606" w:type="dxa"/>
        <w:tblLook w:val="04A0"/>
      </w:tblPr>
      <w:tblGrid>
        <w:gridCol w:w="3510"/>
        <w:gridCol w:w="291"/>
        <w:gridCol w:w="1809"/>
        <w:gridCol w:w="255"/>
        <w:gridCol w:w="3741"/>
      </w:tblGrid>
      <w:tr w:rsidR="00D03CF6" w:rsidRPr="006230E2" w:rsidTr="00D5656E">
        <w:tc>
          <w:tcPr>
            <w:tcW w:w="3510" w:type="dxa"/>
            <w:tcBorders>
              <w:bottom w:val="single" w:sz="4" w:space="0" w:color="auto"/>
            </w:tcBorders>
            <w:vAlign w:val="bottom"/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1" w:type="dxa"/>
            <w:tcBorders>
              <w:bottom w:val="single" w:sz="4" w:space="0" w:color="auto"/>
            </w:tcBorders>
            <w:vAlign w:val="bottom"/>
          </w:tcPr>
          <w:p w:rsidR="00D03CF6" w:rsidRPr="006230E2" w:rsidRDefault="00D03CF6" w:rsidP="00B32083">
            <w:pPr>
              <w:pStyle w:val="msonormal2"/>
              <w:spacing w:line="240" w:lineRule="exact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CF6" w:rsidRPr="006230E2" w:rsidTr="00716E9B">
        <w:tc>
          <w:tcPr>
            <w:tcW w:w="3510" w:type="dxa"/>
            <w:tcBorders>
              <w:top w:val="single" w:sz="4" w:space="0" w:color="auto"/>
            </w:tcBorders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1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9" w:type="dxa"/>
            <w:tcBorders>
              <w:top w:val="single" w:sz="4" w:space="0" w:color="auto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Подпись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руководителя</w:t>
            </w:r>
          </w:p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</w:p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230E2">
              <w:rPr>
                <w:rFonts w:ascii="Arial" w:hAnsi="Arial" w:cs="Arial"/>
                <w:sz w:val="16"/>
                <w:szCs w:val="16"/>
              </w:rPr>
              <w:t>М.П.</w:t>
            </w:r>
          </w:p>
        </w:tc>
        <w:tc>
          <w:tcPr>
            <w:tcW w:w="255" w:type="dxa"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</w:p>
        </w:tc>
        <w:tc>
          <w:tcPr>
            <w:tcW w:w="3741" w:type="dxa"/>
            <w:tcBorders>
              <w:top w:val="single" w:sz="4" w:space="0" w:color="auto"/>
            </w:tcBorders>
            <w:hideMark/>
          </w:tcPr>
          <w:p w:rsidR="00D03CF6" w:rsidRPr="006230E2" w:rsidRDefault="00D03CF6" w:rsidP="00B32083">
            <w:pPr>
              <w:pStyle w:val="msonormal2"/>
              <w:spacing w:line="240" w:lineRule="exact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230E2">
              <w:rPr>
                <w:rFonts w:ascii="Arial" w:hAnsi="Arial" w:cs="Arial"/>
                <w:sz w:val="16"/>
                <w:szCs w:val="16"/>
                <w:vertAlign w:val="superscript"/>
              </w:rPr>
              <w:t>ФИО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руководителя</w:t>
            </w:r>
          </w:p>
        </w:tc>
      </w:tr>
    </w:tbl>
    <w:p w:rsidR="00D03CF6" w:rsidRPr="006230E2" w:rsidRDefault="00D03CF6" w:rsidP="00B32083">
      <w:pPr>
        <w:pStyle w:val="msonormal2"/>
        <w:spacing w:line="240" w:lineRule="exact"/>
        <w:jc w:val="both"/>
        <w:rPr>
          <w:rFonts w:ascii="Arial" w:hAnsi="Arial" w:cs="Arial"/>
          <w:sz w:val="16"/>
          <w:szCs w:val="16"/>
          <w:lang w:val="en-US"/>
        </w:rPr>
      </w:pPr>
    </w:p>
    <w:p w:rsidR="00B32083" w:rsidRDefault="00B32083" w:rsidP="00B32083">
      <w:pPr>
        <w:pStyle w:val="msonormal2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/>
      </w:tblPr>
      <w:tblGrid>
        <w:gridCol w:w="9571"/>
      </w:tblGrid>
      <w:tr w:rsidR="00B32083" w:rsidRPr="00BA7E2E" w:rsidTr="00B32083">
        <w:tc>
          <w:tcPr>
            <w:tcW w:w="9855" w:type="dxa"/>
            <w:tcBorders>
              <w:bottom w:val="single" w:sz="4" w:space="0" w:color="000000"/>
            </w:tcBorders>
          </w:tcPr>
          <w:p w:rsidR="00B32083" w:rsidRPr="00BA7E2E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A7E2E">
              <w:rPr>
                <w:rFonts w:ascii="Arial" w:hAnsi="Arial" w:cs="Arial"/>
                <w:sz w:val="16"/>
                <w:szCs w:val="16"/>
              </w:rPr>
              <w:t>Я,</w:t>
            </w:r>
          </w:p>
        </w:tc>
      </w:tr>
      <w:tr w:rsidR="00B32083" w:rsidRPr="00BA7E2E" w:rsidTr="00B32083">
        <w:tc>
          <w:tcPr>
            <w:tcW w:w="9855" w:type="dxa"/>
            <w:tcBorders>
              <w:top w:val="single" w:sz="4" w:space="0" w:color="000000"/>
            </w:tcBorders>
          </w:tcPr>
          <w:p w:rsidR="00B32083" w:rsidRPr="00BA7E2E" w:rsidRDefault="00B32083" w:rsidP="004E602F">
            <w:pPr>
              <w:pStyle w:val="msonormal2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BA7E2E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(фамилия, имя, отчество 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доверенного лица</w:t>
            </w:r>
            <w:r w:rsidRPr="00BA7E2E">
              <w:rPr>
                <w:rFonts w:ascii="Arial" w:hAnsi="Arial" w:cs="Arial"/>
                <w:sz w:val="16"/>
                <w:szCs w:val="16"/>
                <w:vertAlign w:val="superscript"/>
              </w:rPr>
              <w:t>)</w:t>
            </w:r>
          </w:p>
        </w:tc>
      </w:tr>
    </w:tbl>
    <w:p w:rsidR="00B32083" w:rsidRDefault="00B32083" w:rsidP="00B32083">
      <w:pPr>
        <w:pStyle w:val="msonormal2"/>
        <w:jc w:val="both"/>
        <w:rPr>
          <w:rFonts w:ascii="Arial" w:hAnsi="Arial" w:cs="Arial"/>
          <w:color w:val="000000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 xml:space="preserve">В целях установления личности заявителя – физического лица, обратившегося за получением сертификата ключа проверки электронной подписи (СКПЭП) и подтверждения правомочий обращаться за получением СКПЭП в соответствии со ст. 18 </w:t>
      </w:r>
      <w:r>
        <w:rPr>
          <w:rFonts w:ascii="Arial" w:eastAsia="Calibri" w:hAnsi="Arial" w:cs="Arial"/>
          <w:sz w:val="16"/>
          <w:szCs w:val="16"/>
        </w:rPr>
        <w:t>Федерального закона от 06.04.2011 № 63</w:t>
      </w:r>
      <w:r>
        <w:rPr>
          <w:rFonts w:ascii="Arial" w:eastAsia="Calibri" w:hAnsi="Arial" w:cs="Arial"/>
          <w:sz w:val="16"/>
          <w:szCs w:val="16"/>
        </w:rPr>
        <w:noBreakHyphen/>
        <w:t xml:space="preserve">ФЗ «Об электронной подписи» своей волей и в своем интересе выражаю согласие </w:t>
      </w:r>
      <w:r w:rsidR="00401A3E">
        <w:rPr>
          <w:rFonts w:ascii="Arial" w:eastAsia="Calibri" w:hAnsi="Arial" w:cs="Arial"/>
          <w:sz w:val="16"/>
          <w:szCs w:val="16"/>
        </w:rPr>
        <w:t>АО «ЦентрИнформ»</w:t>
      </w:r>
      <w:r>
        <w:rPr>
          <w:rFonts w:ascii="Arial" w:eastAsia="Calibri" w:hAnsi="Arial" w:cs="Arial"/>
          <w:sz w:val="16"/>
          <w:szCs w:val="16"/>
        </w:rPr>
        <w:t xml:space="preserve"> на обработку им (включая сбор, систематизацию, накопление, хранение, уточнение, (обновление, изменение) использование, блокирование, уничтожение</w:t>
      </w:r>
      <w:proofErr w:type="gramEnd"/>
      <w:r>
        <w:rPr>
          <w:rFonts w:ascii="Arial" w:eastAsia="Calibri" w:hAnsi="Arial" w:cs="Arial"/>
          <w:sz w:val="16"/>
          <w:szCs w:val="16"/>
        </w:rPr>
        <w:t xml:space="preserve">) </w:t>
      </w:r>
      <w:proofErr w:type="gramStart"/>
      <w:r>
        <w:rPr>
          <w:rFonts w:ascii="Arial" w:eastAsia="Calibri" w:hAnsi="Arial" w:cs="Arial"/>
          <w:sz w:val="16"/>
          <w:szCs w:val="16"/>
        </w:rPr>
        <w:t>с использованием средств автоматизации или без использования таких средств моих персональных данных: фамилия, имя, отчество, реквизиты основного документа, удостоверяющего личность (серия, номер, орган, его выдавший, дата выдачи).</w:t>
      </w:r>
      <w:proofErr w:type="gramEnd"/>
      <w:r>
        <w:rPr>
          <w:rFonts w:ascii="Arial" w:eastAsia="Calibri" w:hAnsi="Arial" w:cs="Arial"/>
          <w:sz w:val="16"/>
          <w:szCs w:val="16"/>
        </w:rPr>
        <w:t xml:space="preserve"> Согласие может быть отозвано в любое время на основании моего письменного заявления. В </w:t>
      </w:r>
      <w:proofErr w:type="gramStart"/>
      <w:r>
        <w:rPr>
          <w:rFonts w:ascii="Arial" w:eastAsia="Calibri" w:hAnsi="Arial" w:cs="Arial"/>
          <w:sz w:val="16"/>
          <w:szCs w:val="16"/>
        </w:rPr>
        <w:t>случае</w:t>
      </w:r>
      <w:proofErr w:type="gramEnd"/>
      <w:r>
        <w:rPr>
          <w:rFonts w:ascii="Arial" w:eastAsia="Calibri" w:hAnsi="Arial" w:cs="Arial"/>
          <w:sz w:val="16"/>
          <w:szCs w:val="16"/>
        </w:rPr>
        <w:t xml:space="preserve"> отзыва согласия на обработку моих персональных данных признаю, что удостоверяющий центр </w:t>
      </w:r>
      <w:r w:rsidR="00401A3E">
        <w:rPr>
          <w:rFonts w:ascii="Arial" w:eastAsia="Calibri" w:hAnsi="Arial" w:cs="Arial"/>
          <w:sz w:val="16"/>
          <w:szCs w:val="16"/>
        </w:rPr>
        <w:t>АО «ЦентрИнформ»</w:t>
      </w:r>
      <w:r>
        <w:rPr>
          <w:rFonts w:ascii="Arial" w:hAnsi="Arial" w:cs="Arial"/>
          <w:color w:val="000000"/>
          <w:sz w:val="16"/>
          <w:szCs w:val="16"/>
        </w:rPr>
        <w:t xml:space="preserve"> в праве не прекращать обработку до окончания срока действия настоящего согласия. Согласие вступает в силу с момента его подписания, действует до истечения срока хранения информации, установленного п.2 ст.15 № 63</w:t>
      </w:r>
      <w:r>
        <w:rPr>
          <w:rFonts w:ascii="Arial" w:hAnsi="Arial" w:cs="Arial"/>
          <w:color w:val="000000"/>
          <w:sz w:val="16"/>
          <w:szCs w:val="16"/>
        </w:rPr>
        <w:noBreakHyphen/>
        <w:t>ФЗ от 06.04.2011 г.</w:t>
      </w:r>
    </w:p>
    <w:p w:rsidR="00B32083" w:rsidRPr="00DB4B79" w:rsidRDefault="00B32083" w:rsidP="00B32083">
      <w:pPr>
        <w:pStyle w:val="msonormal2"/>
        <w:jc w:val="both"/>
        <w:rPr>
          <w:rFonts w:ascii="Arial" w:hAnsi="Arial" w:cs="Arial"/>
          <w:sz w:val="16"/>
          <w:szCs w:val="16"/>
        </w:rPr>
      </w:pPr>
    </w:p>
    <w:tbl>
      <w:tblPr>
        <w:tblW w:w="9889" w:type="dxa"/>
        <w:tblLook w:val="04A0"/>
      </w:tblPr>
      <w:tblGrid>
        <w:gridCol w:w="3510"/>
        <w:gridCol w:w="290"/>
        <w:gridCol w:w="1790"/>
        <w:gridCol w:w="255"/>
        <w:gridCol w:w="4044"/>
      </w:tblGrid>
      <w:tr w:rsidR="00B32083" w:rsidRPr="00DB4B79" w:rsidTr="00B32083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2083" w:rsidRPr="00DB4B79" w:rsidRDefault="00B32083" w:rsidP="00B32083">
            <w:pPr>
              <w:pStyle w:val="msonormal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Получатель</w:t>
            </w:r>
            <w:r w:rsidRPr="00DB4B79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ЭП</w:t>
            </w:r>
          </w:p>
        </w:tc>
        <w:tc>
          <w:tcPr>
            <w:tcW w:w="290" w:type="dxa"/>
          </w:tcPr>
          <w:p w:rsidR="00B32083" w:rsidRPr="00DB4B79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2083" w:rsidRPr="00DB4B79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</w:tcPr>
          <w:p w:rsidR="00B32083" w:rsidRPr="00DB4B79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32083" w:rsidRPr="00DB4B79" w:rsidRDefault="00B32083" w:rsidP="00B32083">
            <w:pPr>
              <w:pStyle w:val="msonormal2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32083" w:rsidRPr="00DB4B79" w:rsidTr="00B32083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2083" w:rsidRPr="00DB4B79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" w:type="dxa"/>
          </w:tcPr>
          <w:p w:rsidR="00B32083" w:rsidRPr="00DB4B79" w:rsidRDefault="00B32083" w:rsidP="00B32083">
            <w:pPr>
              <w:pStyle w:val="msonormal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32083" w:rsidRPr="00DB4B79" w:rsidRDefault="00B32083" w:rsidP="00B32083">
            <w:pPr>
              <w:pStyle w:val="msonormal2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DB4B79">
              <w:rPr>
                <w:rFonts w:ascii="Arial" w:hAnsi="Arial" w:cs="Arial"/>
                <w:sz w:val="16"/>
                <w:szCs w:val="16"/>
                <w:vertAlign w:val="superscript"/>
              </w:rPr>
              <w:t>Подпись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доверенного лица</w:t>
            </w:r>
          </w:p>
        </w:tc>
        <w:tc>
          <w:tcPr>
            <w:tcW w:w="255" w:type="dxa"/>
          </w:tcPr>
          <w:p w:rsidR="00B32083" w:rsidRPr="00DB4B79" w:rsidRDefault="00B32083" w:rsidP="00B32083">
            <w:pPr>
              <w:pStyle w:val="msonormal2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32083" w:rsidRPr="00DB4B79" w:rsidRDefault="00B32083" w:rsidP="00B32083">
            <w:pPr>
              <w:pStyle w:val="msonormal2"/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DB4B79">
              <w:rPr>
                <w:rFonts w:ascii="Arial" w:hAnsi="Arial" w:cs="Arial"/>
                <w:sz w:val="16"/>
                <w:szCs w:val="16"/>
                <w:vertAlign w:val="superscript"/>
              </w:rPr>
              <w:t>ФИО</w:t>
            </w:r>
            <w:r w:rsidR="004E602F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доверенного лица</w:t>
            </w:r>
          </w:p>
        </w:tc>
      </w:tr>
    </w:tbl>
    <w:p w:rsidR="00D03CF6" w:rsidRPr="006230E2" w:rsidRDefault="00D03CF6" w:rsidP="00D03CF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904BDC" w:rsidRPr="006230E2" w:rsidRDefault="00904BDC" w:rsidP="004E602F">
      <w:pPr>
        <w:spacing w:after="0"/>
        <w:rPr>
          <w:rFonts w:ascii="Arial" w:hAnsi="Arial" w:cs="Arial"/>
          <w:sz w:val="16"/>
          <w:szCs w:val="16"/>
        </w:rPr>
      </w:pPr>
    </w:p>
    <w:sectPr w:rsidR="00904BDC" w:rsidRPr="006230E2" w:rsidSect="00D03CF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0A53A07-1AEA-4713-B5B0-6278446AB956}"/>
    <w:embedBold r:id="rId2" w:fontKey="{A5394AAC-0D91-4EE5-9C5F-40CFCEF8B462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0F13BBF2-A090-49E9-A2F9-1234AD77EAE6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7622D3B-E6D4-4455-BB84-15916E34AA9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7108"/>
    <w:multiLevelType w:val="multilevel"/>
    <w:tmpl w:val="36F4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B12EA0"/>
    <w:multiLevelType w:val="multilevel"/>
    <w:tmpl w:val="60F2A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5119B1"/>
    <w:multiLevelType w:val="multilevel"/>
    <w:tmpl w:val="BF9A1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943CEE"/>
    <w:multiLevelType w:val="hybridMultilevel"/>
    <w:tmpl w:val="5A608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31941"/>
    <w:multiLevelType w:val="hybridMultilevel"/>
    <w:tmpl w:val="F2462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13BC8"/>
    <w:multiLevelType w:val="multilevel"/>
    <w:tmpl w:val="60F2A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7C77A6"/>
    <w:multiLevelType w:val="hybridMultilevel"/>
    <w:tmpl w:val="CDB0875E"/>
    <w:lvl w:ilvl="0" w:tplc="0DF60108">
      <w:start w:val="1"/>
      <w:numFmt w:val="decimal"/>
      <w:lvlText w:val="%1)"/>
      <w:lvlJc w:val="left"/>
      <w:pPr>
        <w:ind w:left="1065" w:hanging="7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6A4D80"/>
    <w:multiLevelType w:val="hybridMultilevel"/>
    <w:tmpl w:val="E8AA7F94"/>
    <w:lvl w:ilvl="0" w:tplc="33406E7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8260DC"/>
    <w:multiLevelType w:val="hybridMultilevel"/>
    <w:tmpl w:val="34564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attachedTemplate r:id="rId1"/>
  <w:defaultTabStop w:val="708"/>
  <w:characterSpacingControl w:val="doNotCompress"/>
  <w:compat/>
  <w:rsids>
    <w:rsidRoot w:val="004E602F"/>
    <w:rsid w:val="000C64A9"/>
    <w:rsid w:val="000E61F7"/>
    <w:rsid w:val="00185A05"/>
    <w:rsid w:val="001B5759"/>
    <w:rsid w:val="00401A3E"/>
    <w:rsid w:val="004E602F"/>
    <w:rsid w:val="00505F8E"/>
    <w:rsid w:val="00542428"/>
    <w:rsid w:val="005F240E"/>
    <w:rsid w:val="006230E2"/>
    <w:rsid w:val="00626A2E"/>
    <w:rsid w:val="0066716E"/>
    <w:rsid w:val="00674BCA"/>
    <w:rsid w:val="006D60D6"/>
    <w:rsid w:val="0070344B"/>
    <w:rsid w:val="00716E9B"/>
    <w:rsid w:val="007910EC"/>
    <w:rsid w:val="007B475E"/>
    <w:rsid w:val="007E5123"/>
    <w:rsid w:val="0089007E"/>
    <w:rsid w:val="00890E8C"/>
    <w:rsid w:val="008C0A53"/>
    <w:rsid w:val="008C6972"/>
    <w:rsid w:val="00904BDC"/>
    <w:rsid w:val="00976D22"/>
    <w:rsid w:val="009E62FE"/>
    <w:rsid w:val="00A22FF8"/>
    <w:rsid w:val="00A64B1A"/>
    <w:rsid w:val="00A715B5"/>
    <w:rsid w:val="00A77660"/>
    <w:rsid w:val="00A859EE"/>
    <w:rsid w:val="00AE345A"/>
    <w:rsid w:val="00AF0B22"/>
    <w:rsid w:val="00AF658B"/>
    <w:rsid w:val="00B32083"/>
    <w:rsid w:val="00CA2E94"/>
    <w:rsid w:val="00CF33A1"/>
    <w:rsid w:val="00D03CF6"/>
    <w:rsid w:val="00D1111C"/>
    <w:rsid w:val="00D20694"/>
    <w:rsid w:val="00D42F25"/>
    <w:rsid w:val="00D5656E"/>
    <w:rsid w:val="00DB3D5E"/>
    <w:rsid w:val="00DC08A5"/>
    <w:rsid w:val="00DF5F50"/>
    <w:rsid w:val="00E31850"/>
    <w:rsid w:val="00E3773F"/>
    <w:rsid w:val="00E71122"/>
    <w:rsid w:val="00E71310"/>
    <w:rsid w:val="00F15967"/>
    <w:rsid w:val="00F71F62"/>
    <w:rsid w:val="00F7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BD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2">
    <w:name w:val="msonormal2"/>
    <w:basedOn w:val="a"/>
    <w:uiPriority w:val="99"/>
    <w:rsid w:val="00D03CF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3">
    <w:name w:val="List Paragraph"/>
    <w:basedOn w:val="a"/>
    <w:uiPriority w:val="34"/>
    <w:qFormat/>
    <w:rsid w:val="00D03CF6"/>
    <w:pPr>
      <w:spacing w:after="60"/>
      <w:ind w:left="720"/>
      <w:contextualSpacing/>
    </w:pPr>
    <w:rPr>
      <w:rFonts w:ascii="Times New Roman" w:eastAsia="Verdana" w:hAnsi="Times New Roman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03C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03CF6"/>
    <w:rPr>
      <w:rFonts w:ascii="Courier New" w:eastAsia="Times New Roman" w:hAnsi="Courier New" w:cs="Courier New"/>
    </w:rPr>
  </w:style>
  <w:style w:type="paragraph" w:styleId="a4">
    <w:name w:val="Normal (Web)"/>
    <w:basedOn w:val="a"/>
    <w:uiPriority w:val="99"/>
    <w:unhideWhenUsed/>
    <w:rsid w:val="00D03C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3CF6"/>
    <w:rPr>
      <w:b/>
      <w:bCs/>
    </w:rPr>
  </w:style>
  <w:style w:type="character" w:styleId="a6">
    <w:name w:val="Emphasis"/>
    <w:basedOn w:val="a0"/>
    <w:uiPriority w:val="20"/>
    <w:qFormat/>
    <w:rsid w:val="00D03CF6"/>
    <w:rPr>
      <w:i/>
      <w:iCs/>
    </w:rPr>
  </w:style>
  <w:style w:type="paragraph" w:customStyle="1" w:styleId="msonormal1">
    <w:name w:val="msonormal1"/>
    <w:basedOn w:val="a"/>
    <w:uiPriority w:val="99"/>
    <w:rsid w:val="00890E8C"/>
    <w:rPr>
      <w:rFonts w:eastAsia="Times New Roman" w:cs="Calibri"/>
      <w:lang w:eastAsia="ru-RU"/>
    </w:rPr>
  </w:style>
  <w:style w:type="paragraph" w:customStyle="1" w:styleId="Default">
    <w:name w:val="Default"/>
    <w:basedOn w:val="a"/>
    <w:uiPriority w:val="99"/>
    <w:semiHidden/>
    <w:rsid w:val="00890E8C"/>
    <w:pPr>
      <w:autoSpaceDE w:val="0"/>
      <w:autoSpaceDN w:val="0"/>
      <w:spacing w:after="0" w:line="240" w:lineRule="auto"/>
    </w:pPr>
    <w:rPr>
      <w:rFonts w:ascii="Times New Roman" w:eastAsia="Times New Roman" w:hAnsi="Times New Roman"/>
      <w:color w:val="000000"/>
      <w:lang w:eastAsia="ru-RU"/>
    </w:rPr>
  </w:style>
  <w:style w:type="character" w:styleId="a7">
    <w:name w:val="Hyperlink"/>
    <w:basedOn w:val="a0"/>
    <w:uiPriority w:val="99"/>
    <w:unhideWhenUsed/>
    <w:rsid w:val="00CA2E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on.aa\AppData\Local\Temp\CCTmp_D-1-5u\DOT994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DOT994.tmp</Template>
  <TotalTime>35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Links>
    <vt:vector size="6" baseType="variant">
      <vt:variant>
        <vt:i4>1441890</vt:i4>
      </vt:variant>
      <vt:variant>
        <vt:i4>221</vt:i4>
      </vt:variant>
      <vt:variant>
        <vt:i4>0</vt:i4>
      </vt:variant>
      <vt:variant>
        <vt:i4>5</vt:i4>
      </vt:variant>
      <vt:variant>
        <vt:lpwstr>http://www.ci54.ru/assets/files/downloads/P-0083_20-05-19.pdf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khon.aa</dc:creator>
  <dc:description>Дата</dc:description>
  <cp:lastModifiedBy>khon.aa</cp:lastModifiedBy>
  <cp:revision>1</cp:revision>
  <dcterms:created xsi:type="dcterms:W3CDTF">2020-01-28T10:03:00Z</dcterms:created>
  <dcterms:modified xsi:type="dcterms:W3CDTF">2020-01-28T10:53:00Z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D">
    <vt:i4>141</vt:i4>
  </property>
  <property fmtid="{D5CDD505-2E9C-101B-9397-08002B2CF9AE}" pid="3" name="ObjectID">
    <vt:i4>123948</vt:i4>
  </property>
</Properties>
</file>